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347" w:tblpY="3368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6"/>
        <w:gridCol w:w="584"/>
        <w:gridCol w:w="270"/>
        <w:gridCol w:w="827"/>
        <w:gridCol w:w="727"/>
        <w:gridCol w:w="569"/>
        <w:gridCol w:w="178"/>
        <w:gridCol w:w="1200"/>
        <w:gridCol w:w="221"/>
        <w:gridCol w:w="864"/>
        <w:gridCol w:w="571"/>
        <w:gridCol w:w="2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</w:trPr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作者姓名</w:t>
            </w:r>
          </w:p>
        </w:tc>
        <w:tc>
          <w:tcPr>
            <w:tcW w:w="1681" w:type="dxa"/>
            <w:gridSpan w:val="3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727" w:type="dxa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747" w:type="dxa"/>
            <w:gridSpan w:val="2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1200" w:type="dxa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工作单位</w:t>
            </w:r>
          </w:p>
        </w:tc>
        <w:tc>
          <w:tcPr>
            <w:tcW w:w="3676" w:type="dxa"/>
            <w:gridSpan w:val="4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</w:trPr>
        <w:tc>
          <w:tcPr>
            <w:tcW w:w="1466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联系电话</w:t>
            </w:r>
          </w:p>
        </w:tc>
        <w:tc>
          <w:tcPr>
            <w:tcW w:w="3155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12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身份证号</w:t>
            </w:r>
          </w:p>
        </w:tc>
        <w:tc>
          <w:tcPr>
            <w:tcW w:w="367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</w:trPr>
        <w:tc>
          <w:tcPr>
            <w:tcW w:w="1466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作品名称</w:t>
            </w:r>
          </w:p>
        </w:tc>
        <w:tc>
          <w:tcPr>
            <w:tcW w:w="8031" w:type="dxa"/>
            <w:gridSpan w:val="11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exact"/>
        </w:trPr>
        <w:tc>
          <w:tcPr>
            <w:tcW w:w="1466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作品类别</w:t>
            </w:r>
          </w:p>
        </w:tc>
        <w:tc>
          <w:tcPr>
            <w:tcW w:w="8031" w:type="dxa"/>
            <w:gridSpan w:val="11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spacing w:line="360" w:lineRule="auto"/>
              <w:jc w:val="left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美术类：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t>□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素描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t>□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水粉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t>□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中国画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t>□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油画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t>□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刀画</w:t>
            </w:r>
          </w:p>
          <w:p>
            <w:pPr>
              <w:spacing w:line="360" w:lineRule="auto"/>
              <w:jc w:val="left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书法类：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t>□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软笔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t>□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硬笔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t>□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篆刻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</w:trPr>
        <w:tc>
          <w:tcPr>
            <w:tcW w:w="1466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其他创作者</w:t>
            </w:r>
          </w:p>
        </w:tc>
        <w:tc>
          <w:tcPr>
            <w:tcW w:w="5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82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56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463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0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</w:trPr>
        <w:tc>
          <w:tcPr>
            <w:tcW w:w="1466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创作分工</w:t>
            </w:r>
          </w:p>
        </w:tc>
        <w:tc>
          <w:tcPr>
            <w:tcW w:w="8031" w:type="dxa"/>
            <w:gridSpan w:val="11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</w:trPr>
        <w:tc>
          <w:tcPr>
            <w:tcW w:w="1466" w:type="dxa"/>
            <w:vMerge w:val="restart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指导老师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5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姓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名</w:t>
            </w:r>
          </w:p>
        </w:tc>
        <w:tc>
          <w:tcPr>
            <w:tcW w:w="212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1599" w:type="dxa"/>
            <w:gridSpan w:val="3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指导老师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姓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名</w:t>
            </w:r>
          </w:p>
        </w:tc>
        <w:tc>
          <w:tcPr>
            <w:tcW w:w="259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</w:trPr>
        <w:tc>
          <w:tcPr>
            <w:tcW w:w="1466" w:type="dxa"/>
            <w:vMerge w:val="continue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854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电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话</w:t>
            </w:r>
          </w:p>
        </w:tc>
        <w:tc>
          <w:tcPr>
            <w:tcW w:w="2123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1599" w:type="dxa"/>
            <w:gridSpan w:val="3"/>
            <w:vMerge w:val="continue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86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电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话</w:t>
            </w:r>
          </w:p>
        </w:tc>
        <w:tc>
          <w:tcPr>
            <w:tcW w:w="259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</w:trPr>
        <w:tc>
          <w:tcPr>
            <w:tcW w:w="2320" w:type="dxa"/>
            <w:gridSpan w:val="3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作品素材来源</w:t>
            </w:r>
          </w:p>
        </w:tc>
        <w:tc>
          <w:tcPr>
            <w:tcW w:w="7177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□我保证此次作品是我的原创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□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我使用了素材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6" w:hRule="exact"/>
        </w:trPr>
        <w:tc>
          <w:tcPr>
            <w:tcW w:w="9497" w:type="dxa"/>
            <w:gridSpan w:val="12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000000" w:sz="8" w:space="0"/>
            </w:tcBorders>
            <w:vAlign w:val="top"/>
          </w:tcPr>
          <w:p>
            <w:pPr>
              <w:spacing w:line="360" w:lineRule="auto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注意事项：</w:t>
            </w:r>
          </w:p>
          <w:p>
            <w:pPr>
              <w:numPr>
                <w:ilvl w:val="0"/>
                <w:numId w:val="1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作者不止一个人的，请将主创列为第一作者，其他成员顺序填写。</w:t>
            </w:r>
          </w:p>
          <w:p>
            <w:pPr>
              <w:numPr>
                <w:ilvl w:val="0"/>
                <w:numId w:val="1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exact"/>
        </w:trPr>
        <w:tc>
          <w:tcPr>
            <w:tcW w:w="2320" w:type="dxa"/>
            <w:gridSpan w:val="3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shd w:val="clear" w:color="auto" w:fill="CFCECE" w:themeFill="background2" w:themeFillShade="E5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参赛信息确认</w:t>
            </w:r>
          </w:p>
        </w:tc>
        <w:tc>
          <w:tcPr>
            <w:tcW w:w="7177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shd w:val="clear" w:color="auto" w:fill="CFCECE" w:themeFill="background2" w:themeFillShade="E5"/>
            <w:vAlign w:val="center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我保证本报名表提交的信息真实有效。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9" w:hRule="atLeast"/>
        </w:trPr>
        <w:tc>
          <w:tcPr>
            <w:tcW w:w="9497" w:type="dxa"/>
            <w:gridSpan w:val="12"/>
            <w:tcBorders>
              <w:top w:val="single" w:color="auto" w:sz="6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作者签名：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           提交日期：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none"/>
                <w:vertAlign w:val="baseline"/>
                <w:lang w:val="en-US" w:eastAsia="zh-CN"/>
              </w:rPr>
              <w:t>年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none"/>
                <w:vertAlign w:val="baseline"/>
                <w:lang w:val="en-US" w:eastAsia="zh-CN"/>
              </w:rPr>
              <w:t>日</w:t>
            </w:r>
          </w:p>
        </w:tc>
      </w:tr>
    </w:tbl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505460</wp:posOffset>
                </wp:positionH>
                <wp:positionV relativeFrom="paragraph">
                  <wp:posOffset>23495</wp:posOffset>
                </wp:positionV>
                <wp:extent cx="4024630" cy="10477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42035" y="427355"/>
                          <a:ext cx="402463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黑体" w:hAnsi="黑体" w:eastAsia="黑体" w:cs="黑体"/>
                                <w:sz w:val="48"/>
                                <w:szCs w:val="5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48"/>
                                <w:szCs w:val="56"/>
                                <w:lang w:eastAsia="zh-CN"/>
                              </w:rPr>
                              <w:t>永春县文化馆艺术大赛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黑体" w:hAnsi="黑体" w:eastAsia="黑体" w:cs="黑体"/>
                                <w:sz w:val="5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56"/>
                                <w:szCs w:val="96"/>
                                <w:lang w:eastAsia="zh-CN"/>
                              </w:rPr>
                              <w:t>参赛报名表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8pt;margin-top:1.85pt;height:82.5pt;width:316.9pt;z-index:251658240;mso-width-relative:page;mso-height-relative:page;" filled="f" stroked="f" coordsize="21600,21600" o:gfxdata="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3SHl+2gAAAAgBAAAPAAAAAAAAAAEA&#10;IAAAACIAAABkcnMvZG93bnJldi54bWxQSwECFAAUAAAACACHTuJAGphmUkYCAABy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黑体" w:hAnsi="黑体" w:eastAsia="黑体" w:cs="黑体"/>
                          <w:sz w:val="48"/>
                          <w:szCs w:val="56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48"/>
                          <w:szCs w:val="56"/>
                          <w:lang w:eastAsia="zh-CN"/>
                        </w:rPr>
                        <w:t>永春县文化馆艺术大赛</w:t>
                      </w:r>
                    </w:p>
                    <w:p>
                      <w:pPr>
                        <w:jc w:val="center"/>
                        <w:rPr>
                          <w:rFonts w:hint="eastAsia" w:ascii="黑体" w:hAnsi="黑体" w:eastAsia="黑体" w:cs="黑体"/>
                          <w:sz w:val="5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56"/>
                          <w:szCs w:val="96"/>
                          <w:lang w:eastAsia="zh-CN"/>
                        </w:rPr>
                        <w:t>参赛报名表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-565150</wp:posOffset>
                </wp:positionH>
                <wp:positionV relativeFrom="paragraph">
                  <wp:posOffset>-396875</wp:posOffset>
                </wp:positionV>
                <wp:extent cx="972185" cy="382270"/>
                <wp:effectExtent l="0" t="0" r="1143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185" cy="382270"/>
                          <a:chOff x="17316" y="5533"/>
                          <a:chExt cx="8484" cy="3318"/>
                        </a:xfrm>
                      </wpg:grpSpPr>
                      <wps:wsp>
                        <wps:cNvPr id="12" name="椭圆 10"/>
                        <wps:cNvSpPr/>
                        <wps:spPr>
                          <a:xfrm rot="2270656">
                            <a:off x="17316" y="5533"/>
                            <a:ext cx="3236" cy="331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387" h="2107280">
                                <a:moveTo>
                                  <a:pt x="1549936" y="575257"/>
                                </a:moveTo>
                                <a:cubicBezTo>
                                  <a:pt x="1455147" y="653840"/>
                                  <a:pt x="1388044" y="849419"/>
                                  <a:pt x="1388044" y="1078233"/>
                                </a:cubicBezTo>
                                <a:cubicBezTo>
                                  <a:pt x="1388044" y="1271265"/>
                                  <a:pt x="1435800" y="1440644"/>
                                  <a:pt x="1508505" y="1535474"/>
                                </a:cubicBezTo>
                                <a:cubicBezTo>
                                  <a:pt x="1624957" y="1485820"/>
                                  <a:pt x="1712601" y="1267727"/>
                                  <a:pt x="1712601" y="1006225"/>
                                </a:cubicBezTo>
                                <a:cubicBezTo>
                                  <a:pt x="1712601" y="813193"/>
                                  <a:pt x="1664845" y="643814"/>
                                  <a:pt x="1592140" y="548985"/>
                                </a:cubicBezTo>
                                <a:cubicBezTo>
                                  <a:pt x="1577583" y="555192"/>
                                  <a:pt x="1563477" y="564030"/>
                                  <a:pt x="1549936" y="575257"/>
                                </a:cubicBezTo>
                                <a:close/>
                                <a:moveTo>
                                  <a:pt x="705389" y="876585"/>
                                </a:moveTo>
                                <a:cubicBezTo>
                                  <a:pt x="659115" y="994420"/>
                                  <a:pt x="753118" y="1209849"/>
                                  <a:pt x="939530" y="1393244"/>
                                </a:cubicBezTo>
                                <a:cubicBezTo>
                                  <a:pt x="1077134" y="1528620"/>
                                  <a:pt x="1231369" y="1613364"/>
                                  <a:pt x="1349957" y="1628042"/>
                                </a:cubicBezTo>
                                <a:cubicBezTo>
                                  <a:pt x="1388595" y="1529650"/>
                                  <a:pt x="1329433" y="1363217"/>
                                  <a:pt x="1199663" y="1204749"/>
                                </a:cubicBezTo>
                                <a:cubicBezTo>
                                  <a:pt x="1084963" y="1183632"/>
                                  <a:pt x="943814" y="1101822"/>
                                  <a:pt x="816827" y="976891"/>
                                </a:cubicBezTo>
                                <a:cubicBezTo>
                                  <a:pt x="786066" y="946628"/>
                                  <a:pt x="757822" y="915493"/>
                                  <a:pt x="732980" y="883523"/>
                                </a:cubicBezTo>
                                <a:close/>
                                <a:moveTo>
                                  <a:pt x="730574" y="325099"/>
                                </a:moveTo>
                                <a:cubicBezTo>
                                  <a:pt x="669077" y="435755"/>
                                  <a:pt x="733670" y="661750"/>
                                  <a:pt x="894106" y="868253"/>
                                </a:cubicBezTo>
                                <a:cubicBezTo>
                                  <a:pt x="1012534" y="1020687"/>
                                  <a:pt x="1154163" y="1125143"/>
                                  <a:pt x="1269757" y="1155423"/>
                                </a:cubicBezTo>
                                <a:cubicBezTo>
                                  <a:pt x="1331253" y="1044767"/>
                                  <a:pt x="1266660" y="818771"/>
                                  <a:pt x="1106224" y="612268"/>
                                </a:cubicBezTo>
                                <a:cubicBezTo>
                                  <a:pt x="987796" y="459834"/>
                                  <a:pt x="846167" y="355378"/>
                                  <a:pt x="730574" y="325099"/>
                                </a:cubicBezTo>
                                <a:close/>
                                <a:moveTo>
                                  <a:pt x="0" y="605445"/>
                                </a:moveTo>
                                <a:lnTo>
                                  <a:pt x="325125" y="352850"/>
                                </a:lnTo>
                                <a:lnTo>
                                  <a:pt x="568634" y="163664"/>
                                </a:lnTo>
                                <a:lnTo>
                                  <a:pt x="659983" y="92692"/>
                                </a:lnTo>
                                <a:cubicBezTo>
                                  <a:pt x="1065051" y="-98196"/>
                                  <a:pt x="1562187" y="9937"/>
                                  <a:pt x="1848448" y="378394"/>
                                </a:cubicBezTo>
                                <a:cubicBezTo>
                                  <a:pt x="2128108" y="738355"/>
                                  <a:pt x="2117271" y="1231916"/>
                                  <a:pt x="1850403" y="1576178"/>
                                </a:cubicBezTo>
                                <a:lnTo>
                                  <a:pt x="1735436" y="1665498"/>
                                </a:lnTo>
                                <a:lnTo>
                                  <a:pt x="1469647" y="1871994"/>
                                </a:lnTo>
                                <a:lnTo>
                                  <a:pt x="1166802" y="2107280"/>
                                </a:lnTo>
                                <a:lnTo>
                                  <a:pt x="1047722" y="1954007"/>
                                </a:lnTo>
                                <a:lnTo>
                                  <a:pt x="123799" y="764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C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" name="椭圆 16"/>
                        <wps:cNvSpPr/>
                        <wps:spPr>
                          <a:xfrm>
                            <a:off x="20698" y="7003"/>
                            <a:ext cx="5103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360" h="1008112">
                                <a:moveTo>
                                  <a:pt x="2160240" y="106020"/>
                                </a:moveTo>
                                <a:cubicBezTo>
                                  <a:pt x="1940411" y="106020"/>
                                  <a:pt x="1762204" y="284227"/>
                                  <a:pt x="1762204" y="504056"/>
                                </a:cubicBezTo>
                                <a:cubicBezTo>
                                  <a:pt x="1762204" y="543594"/>
                                  <a:pt x="1767969" y="581784"/>
                                  <a:pt x="1780539" y="617288"/>
                                </a:cubicBezTo>
                                <a:lnTo>
                                  <a:pt x="2409225" y="196718"/>
                                </a:lnTo>
                                <a:cubicBezTo>
                                  <a:pt x="2342440" y="139291"/>
                                  <a:pt x="2255226" y="106020"/>
                                  <a:pt x="2160240" y="106020"/>
                                </a:cubicBezTo>
                                <a:close/>
                                <a:moveTo>
                                  <a:pt x="504056" y="106020"/>
                                </a:moveTo>
                                <a:cubicBezTo>
                                  <a:pt x="284227" y="106020"/>
                                  <a:pt x="106020" y="284227"/>
                                  <a:pt x="106020" y="504056"/>
                                </a:cubicBezTo>
                                <a:cubicBezTo>
                                  <a:pt x="106020" y="723885"/>
                                  <a:pt x="284227" y="902092"/>
                                  <a:pt x="504056" y="902092"/>
                                </a:cubicBezTo>
                                <a:cubicBezTo>
                                  <a:pt x="723885" y="902092"/>
                                  <a:pt x="902092" y="723885"/>
                                  <a:pt x="902092" y="504056"/>
                                </a:cubicBezTo>
                                <a:cubicBezTo>
                                  <a:pt x="902092" y="284227"/>
                                  <a:pt x="723885" y="106020"/>
                                  <a:pt x="504056" y="106020"/>
                                </a:cubicBezTo>
                                <a:close/>
                                <a:moveTo>
                                  <a:pt x="3240360" y="0"/>
                                </a:moveTo>
                                <a:lnTo>
                                  <a:pt x="3237565" y="13348"/>
                                </a:lnTo>
                                <a:lnTo>
                                  <a:pt x="3237565" y="106291"/>
                                </a:lnTo>
                                <a:cubicBezTo>
                                  <a:pt x="3076003" y="112814"/>
                                  <a:pt x="2938877" y="209663"/>
                                  <a:pt x="2878906" y="346092"/>
                                </a:cubicBezTo>
                                <a:lnTo>
                                  <a:pt x="2880320" y="346092"/>
                                </a:lnTo>
                                <a:lnTo>
                                  <a:pt x="2880320" y="994164"/>
                                </a:lnTo>
                                <a:lnTo>
                                  <a:pt x="2763360" y="994164"/>
                                </a:lnTo>
                                <a:lnTo>
                                  <a:pt x="2763360" y="346092"/>
                                </a:lnTo>
                                <a:lnTo>
                                  <a:pt x="2763359" y="346092"/>
                                </a:lnTo>
                                <a:cubicBezTo>
                                  <a:pt x="2827816" y="149066"/>
                                  <a:pt x="3016205" y="6057"/>
                                  <a:pt x="3240360" y="0"/>
                                </a:cubicBezTo>
                                <a:close/>
                                <a:moveTo>
                                  <a:pt x="2160240" y="0"/>
                                </a:moveTo>
                                <a:cubicBezTo>
                                  <a:pt x="2294840" y="0"/>
                                  <a:pt x="2417118" y="52758"/>
                                  <a:pt x="2506758" y="139516"/>
                                </a:cubicBezTo>
                                <a:lnTo>
                                  <a:pt x="2506886" y="139449"/>
                                </a:lnTo>
                                <a:lnTo>
                                  <a:pt x="2507161" y="139841"/>
                                </a:lnTo>
                                <a:cubicBezTo>
                                  <a:pt x="2508122" y="140365"/>
                                  <a:pt x="2508879" y="141100"/>
                                  <a:pt x="2509634" y="141837"/>
                                </a:cubicBezTo>
                                <a:lnTo>
                                  <a:pt x="2508932" y="142371"/>
                                </a:lnTo>
                                <a:lnTo>
                                  <a:pt x="2540223" y="187074"/>
                                </a:lnTo>
                                <a:lnTo>
                                  <a:pt x="2554511" y="218030"/>
                                </a:lnTo>
                                <a:lnTo>
                                  <a:pt x="2559273" y="229937"/>
                                </a:lnTo>
                                <a:lnTo>
                                  <a:pt x="1823799" y="714840"/>
                                </a:lnTo>
                                <a:cubicBezTo>
                                  <a:pt x="1893295" y="827547"/>
                                  <a:pt x="2018062" y="902092"/>
                                  <a:pt x="2160240" y="902092"/>
                                </a:cubicBezTo>
                                <a:cubicBezTo>
                                  <a:pt x="2380069" y="902092"/>
                                  <a:pt x="2558276" y="723885"/>
                                  <a:pt x="2558276" y="504056"/>
                                </a:cubicBezTo>
                                <a:lnTo>
                                  <a:pt x="2554525" y="466841"/>
                                </a:lnTo>
                                <a:lnTo>
                                  <a:pt x="2658354" y="445109"/>
                                </a:lnTo>
                                <a:cubicBezTo>
                                  <a:pt x="2663127" y="464247"/>
                                  <a:pt x="2664296" y="484015"/>
                                  <a:pt x="2664296" y="504056"/>
                                </a:cubicBezTo>
                                <a:cubicBezTo>
                                  <a:pt x="2664296" y="782438"/>
                                  <a:pt x="2438622" y="1008112"/>
                                  <a:pt x="2160240" y="1008112"/>
                                </a:cubicBezTo>
                                <a:cubicBezTo>
                                  <a:pt x="1881858" y="1008112"/>
                                  <a:pt x="1656184" y="782438"/>
                                  <a:pt x="1656184" y="504056"/>
                                </a:cubicBezTo>
                                <a:cubicBezTo>
                                  <a:pt x="1656184" y="225674"/>
                                  <a:pt x="1881858" y="0"/>
                                  <a:pt x="2160240" y="0"/>
                                </a:cubicBezTo>
                                <a:close/>
                                <a:moveTo>
                                  <a:pt x="504056" y="0"/>
                                </a:moveTo>
                                <a:cubicBezTo>
                                  <a:pt x="718202" y="0"/>
                                  <a:pt x="901157" y="133542"/>
                                  <a:pt x="973001" y="322352"/>
                                </a:cubicBezTo>
                                <a:cubicBezTo>
                                  <a:pt x="1044844" y="133542"/>
                                  <a:pt x="1227800" y="0"/>
                                  <a:pt x="1441946" y="0"/>
                                </a:cubicBezTo>
                                <a:cubicBezTo>
                                  <a:pt x="1572104" y="0"/>
                                  <a:pt x="1690739" y="49333"/>
                                  <a:pt x="1778980" y="131639"/>
                                </a:cubicBezTo>
                                <a:lnTo>
                                  <a:pt x="1775925" y="135498"/>
                                </a:lnTo>
                                <a:lnTo>
                                  <a:pt x="1716052" y="216539"/>
                                </a:lnTo>
                                <a:cubicBezTo>
                                  <a:pt x="1645171" y="147844"/>
                                  <a:pt x="1548443" y="106020"/>
                                  <a:pt x="1441946" y="106020"/>
                                </a:cubicBezTo>
                                <a:cubicBezTo>
                                  <a:pt x="1222117" y="106020"/>
                                  <a:pt x="1043910" y="284227"/>
                                  <a:pt x="1043910" y="504056"/>
                                </a:cubicBezTo>
                                <a:cubicBezTo>
                                  <a:pt x="1043910" y="723885"/>
                                  <a:pt x="1222117" y="902092"/>
                                  <a:pt x="1441946" y="902092"/>
                                </a:cubicBezTo>
                                <a:cubicBezTo>
                                  <a:pt x="1542307" y="902092"/>
                                  <a:pt x="1633993" y="864949"/>
                                  <a:pt x="1702751" y="802455"/>
                                </a:cubicBezTo>
                                <a:lnTo>
                                  <a:pt x="1774604" y="877784"/>
                                </a:lnTo>
                                <a:cubicBezTo>
                                  <a:pt x="1688162" y="959845"/>
                                  <a:pt x="1570691" y="1008112"/>
                                  <a:pt x="1441946" y="1008112"/>
                                </a:cubicBezTo>
                                <a:cubicBezTo>
                                  <a:pt x="1227800" y="1008112"/>
                                  <a:pt x="1044844" y="874570"/>
                                  <a:pt x="973001" y="685760"/>
                                </a:cubicBezTo>
                                <a:cubicBezTo>
                                  <a:pt x="901157" y="874570"/>
                                  <a:pt x="718202" y="1008112"/>
                                  <a:pt x="504056" y="1008112"/>
                                </a:cubicBezTo>
                                <a:cubicBezTo>
                                  <a:pt x="225674" y="1008112"/>
                                  <a:pt x="0" y="782438"/>
                                  <a:pt x="0" y="504056"/>
                                </a:cubicBezTo>
                                <a:cubicBezTo>
                                  <a:pt x="0" y="225674"/>
                                  <a:pt x="225674" y="0"/>
                                  <a:pt x="5040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3C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" name="任意多边形 34"/>
                        <wps:cNvSpPr/>
                        <wps:spPr>
                          <a:xfrm>
                            <a:off x="22626" y="5642"/>
                            <a:ext cx="3175" cy="11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5845" h="2496038">
                                <a:moveTo>
                                  <a:pt x="4339618" y="1284330"/>
                                </a:moveTo>
                                <a:lnTo>
                                  <a:pt x="4532825" y="1284330"/>
                                </a:lnTo>
                                <a:lnTo>
                                  <a:pt x="4532825" y="2061677"/>
                                </a:lnTo>
                                <a:lnTo>
                                  <a:pt x="4530489" y="2061677"/>
                                </a:lnTo>
                                <a:cubicBezTo>
                                  <a:pt x="4602257" y="2192402"/>
                                  <a:pt x="4740915" y="2295653"/>
                                  <a:pt x="4913597" y="2345066"/>
                                </a:cubicBezTo>
                                <a:lnTo>
                                  <a:pt x="4913597" y="2491753"/>
                                </a:lnTo>
                                <a:cubicBezTo>
                                  <a:pt x="4640742" y="2432713"/>
                                  <a:pt x="4424746" y="2270030"/>
                                  <a:pt x="4339616" y="2061677"/>
                                </a:cubicBezTo>
                                <a:lnTo>
                                  <a:pt x="4339618" y="2061677"/>
                                </a:lnTo>
                                <a:lnTo>
                                  <a:pt x="4339618" y="1468615"/>
                                </a:lnTo>
                                <a:lnTo>
                                  <a:pt x="3471352" y="1468615"/>
                                </a:lnTo>
                                <a:lnTo>
                                  <a:pt x="3471352" y="2065962"/>
                                </a:lnTo>
                                <a:lnTo>
                                  <a:pt x="3471354" y="2065962"/>
                                </a:lnTo>
                                <a:cubicBezTo>
                                  <a:pt x="3386224" y="2274315"/>
                                  <a:pt x="3170228" y="2436998"/>
                                  <a:pt x="2897373" y="2496038"/>
                                </a:cubicBezTo>
                                <a:lnTo>
                                  <a:pt x="2897373" y="2349351"/>
                                </a:lnTo>
                                <a:cubicBezTo>
                                  <a:pt x="3070055" y="2299938"/>
                                  <a:pt x="3208713" y="2196687"/>
                                  <a:pt x="3280481" y="2065962"/>
                                </a:cubicBezTo>
                                <a:lnTo>
                                  <a:pt x="3278145" y="2065962"/>
                                </a:lnTo>
                                <a:lnTo>
                                  <a:pt x="3278145" y="1288615"/>
                                </a:lnTo>
                                <a:lnTo>
                                  <a:pt x="3305348" y="1288615"/>
                                </a:lnTo>
                                <a:lnTo>
                                  <a:pt x="3471352" y="1288615"/>
                                </a:lnTo>
                                <a:lnTo>
                                  <a:pt x="4339618" y="1288615"/>
                                </a:lnTo>
                                <a:close/>
                                <a:moveTo>
                                  <a:pt x="1468524" y="1068564"/>
                                </a:moveTo>
                                <a:lnTo>
                                  <a:pt x="1582824" y="1209058"/>
                                </a:lnTo>
                                <a:lnTo>
                                  <a:pt x="1520911" y="1249539"/>
                                </a:lnTo>
                                <a:lnTo>
                                  <a:pt x="1463761" y="1280495"/>
                                </a:lnTo>
                                <a:lnTo>
                                  <a:pt x="1385180" y="1318595"/>
                                </a:lnTo>
                                <a:lnTo>
                                  <a:pt x="1349181" y="1332682"/>
                                </a:lnTo>
                                <a:lnTo>
                                  <a:pt x="1349181" y="1701503"/>
                                </a:lnTo>
                                <a:lnTo>
                                  <a:pt x="1673180" y="1701503"/>
                                </a:lnTo>
                                <a:lnTo>
                                  <a:pt x="1673180" y="1881503"/>
                                </a:lnTo>
                                <a:lnTo>
                                  <a:pt x="1349181" y="1881503"/>
                                </a:lnTo>
                                <a:lnTo>
                                  <a:pt x="1349181" y="2256716"/>
                                </a:lnTo>
                                <a:lnTo>
                                  <a:pt x="2321309" y="2256716"/>
                                </a:lnTo>
                                <a:lnTo>
                                  <a:pt x="2321309" y="1866254"/>
                                </a:lnTo>
                                <a:lnTo>
                                  <a:pt x="1997309" y="1866254"/>
                                </a:lnTo>
                                <a:lnTo>
                                  <a:pt x="1997309" y="1686254"/>
                                </a:lnTo>
                                <a:lnTo>
                                  <a:pt x="2321309" y="1686254"/>
                                </a:lnTo>
                                <a:lnTo>
                                  <a:pt x="2321309" y="1342590"/>
                                </a:lnTo>
                                <a:lnTo>
                                  <a:pt x="1999989" y="1342590"/>
                                </a:lnTo>
                                <a:lnTo>
                                  <a:pt x="1999989" y="1162590"/>
                                </a:lnTo>
                                <a:lnTo>
                                  <a:pt x="2503989" y="1162590"/>
                                </a:lnTo>
                                <a:lnTo>
                                  <a:pt x="2503989" y="1342590"/>
                                </a:lnTo>
                                <a:lnTo>
                                  <a:pt x="2501309" y="1342590"/>
                                </a:lnTo>
                                <a:lnTo>
                                  <a:pt x="2501309" y="1686254"/>
                                </a:lnTo>
                                <a:lnTo>
                                  <a:pt x="2501309" y="1866254"/>
                                </a:lnTo>
                                <a:lnTo>
                                  <a:pt x="2501309" y="2256716"/>
                                </a:lnTo>
                                <a:lnTo>
                                  <a:pt x="2501309" y="2436716"/>
                                </a:lnTo>
                                <a:lnTo>
                                  <a:pt x="2321309" y="2436716"/>
                                </a:lnTo>
                                <a:lnTo>
                                  <a:pt x="1169180" y="2436716"/>
                                </a:lnTo>
                                <a:lnTo>
                                  <a:pt x="1169180" y="2256716"/>
                                </a:lnTo>
                                <a:lnTo>
                                  <a:pt x="1169181" y="2256716"/>
                                </a:lnTo>
                                <a:lnTo>
                                  <a:pt x="1169181" y="1881503"/>
                                </a:lnTo>
                                <a:lnTo>
                                  <a:pt x="1169180" y="1881503"/>
                                </a:lnTo>
                                <a:lnTo>
                                  <a:pt x="1169180" y="1701503"/>
                                </a:lnTo>
                                <a:lnTo>
                                  <a:pt x="1169181" y="1701503"/>
                                </a:lnTo>
                                <a:lnTo>
                                  <a:pt x="1169181" y="1252590"/>
                                </a:lnTo>
                                <a:lnTo>
                                  <a:pt x="1169181" y="1252590"/>
                                </a:lnTo>
                                <a:lnTo>
                                  <a:pt x="1161343" y="1211439"/>
                                </a:lnTo>
                                <a:lnTo>
                                  <a:pt x="1247068" y="1182864"/>
                                </a:lnTo>
                                <a:lnTo>
                                  <a:pt x="1342318" y="1147145"/>
                                </a:lnTo>
                                <a:lnTo>
                                  <a:pt x="1428043" y="1099520"/>
                                </a:lnTo>
                                <a:close/>
                                <a:moveTo>
                                  <a:pt x="2860579" y="1009338"/>
                                </a:moveTo>
                                <a:lnTo>
                                  <a:pt x="3040579" y="1009338"/>
                                </a:lnTo>
                                <a:lnTo>
                                  <a:pt x="3040579" y="1012831"/>
                                </a:lnTo>
                                <a:lnTo>
                                  <a:pt x="4733597" y="1012831"/>
                                </a:lnTo>
                                <a:lnTo>
                                  <a:pt x="4913597" y="1012831"/>
                                </a:lnTo>
                                <a:lnTo>
                                  <a:pt x="4913597" y="1192831"/>
                                </a:lnTo>
                                <a:lnTo>
                                  <a:pt x="4913597" y="1256085"/>
                                </a:lnTo>
                                <a:lnTo>
                                  <a:pt x="4733597" y="1256085"/>
                                </a:lnTo>
                                <a:lnTo>
                                  <a:pt x="4733597" y="1192831"/>
                                </a:lnTo>
                                <a:lnTo>
                                  <a:pt x="3040579" y="1192831"/>
                                </a:lnTo>
                                <a:lnTo>
                                  <a:pt x="3040579" y="1252592"/>
                                </a:lnTo>
                                <a:lnTo>
                                  <a:pt x="2860579" y="1252592"/>
                                </a:lnTo>
                                <a:close/>
                                <a:moveTo>
                                  <a:pt x="1390930" y="551145"/>
                                </a:moveTo>
                                <a:lnTo>
                                  <a:pt x="1603343" y="885355"/>
                                </a:lnTo>
                                <a:lnTo>
                                  <a:pt x="1451430" y="981907"/>
                                </a:lnTo>
                                <a:lnTo>
                                  <a:pt x="1239016" y="647697"/>
                                </a:lnTo>
                                <a:close/>
                                <a:moveTo>
                                  <a:pt x="2339243" y="532511"/>
                                </a:moveTo>
                                <a:lnTo>
                                  <a:pt x="2496409" y="620253"/>
                                </a:lnTo>
                                <a:lnTo>
                                  <a:pt x="2303375" y="966019"/>
                                </a:lnTo>
                                <a:lnTo>
                                  <a:pt x="2146209" y="878277"/>
                                </a:lnTo>
                                <a:close/>
                                <a:moveTo>
                                  <a:pt x="467113" y="532510"/>
                                </a:moveTo>
                                <a:lnTo>
                                  <a:pt x="647113" y="532510"/>
                                </a:lnTo>
                                <a:lnTo>
                                  <a:pt x="647113" y="676526"/>
                                </a:lnTo>
                                <a:lnTo>
                                  <a:pt x="1025164" y="676526"/>
                                </a:lnTo>
                                <a:lnTo>
                                  <a:pt x="1025164" y="856526"/>
                                </a:lnTo>
                                <a:lnTo>
                                  <a:pt x="647113" y="856526"/>
                                </a:lnTo>
                                <a:lnTo>
                                  <a:pt x="647113" y="1131186"/>
                                </a:lnTo>
                                <a:lnTo>
                                  <a:pt x="1009495" y="1705166"/>
                                </a:lnTo>
                                <a:lnTo>
                                  <a:pt x="857292" y="1801260"/>
                                </a:lnTo>
                                <a:lnTo>
                                  <a:pt x="647113" y="1468357"/>
                                </a:lnTo>
                                <a:lnTo>
                                  <a:pt x="647113" y="2404718"/>
                                </a:lnTo>
                                <a:lnTo>
                                  <a:pt x="467113" y="2404718"/>
                                </a:lnTo>
                                <a:lnTo>
                                  <a:pt x="467113" y="1416723"/>
                                </a:lnTo>
                                <a:lnTo>
                                  <a:pt x="149231" y="1888041"/>
                                </a:lnTo>
                                <a:lnTo>
                                  <a:pt x="0" y="1787392"/>
                                </a:lnTo>
                                <a:lnTo>
                                  <a:pt x="438273" y="1137573"/>
                                </a:lnTo>
                                <a:lnTo>
                                  <a:pt x="434478" y="1131564"/>
                                </a:lnTo>
                                <a:lnTo>
                                  <a:pt x="448145" y="1122935"/>
                                </a:lnTo>
                                <a:lnTo>
                                  <a:pt x="467113" y="1094812"/>
                                </a:lnTo>
                                <a:lnTo>
                                  <a:pt x="467113" y="856526"/>
                                </a:lnTo>
                                <a:lnTo>
                                  <a:pt x="134753" y="856526"/>
                                </a:lnTo>
                                <a:lnTo>
                                  <a:pt x="134753" y="676526"/>
                                </a:lnTo>
                                <a:lnTo>
                                  <a:pt x="467113" y="676526"/>
                                </a:lnTo>
                                <a:close/>
                                <a:moveTo>
                                  <a:pt x="1755258" y="478608"/>
                                </a:moveTo>
                                <a:lnTo>
                                  <a:pt x="1967671" y="812818"/>
                                </a:lnTo>
                                <a:lnTo>
                                  <a:pt x="1815758" y="909370"/>
                                </a:lnTo>
                                <a:lnTo>
                                  <a:pt x="1603344" y="575160"/>
                                </a:lnTo>
                                <a:close/>
                                <a:moveTo>
                                  <a:pt x="5723709" y="269768"/>
                                </a:moveTo>
                                <a:lnTo>
                                  <a:pt x="5921710" y="269768"/>
                                </a:lnTo>
                                <a:lnTo>
                                  <a:pt x="5921710" y="1284588"/>
                                </a:lnTo>
                                <a:lnTo>
                                  <a:pt x="5919625" y="1284588"/>
                                </a:lnTo>
                                <a:lnTo>
                                  <a:pt x="5919625" y="1996531"/>
                                </a:lnTo>
                                <a:lnTo>
                                  <a:pt x="5919627" y="1996531"/>
                                </a:lnTo>
                                <a:cubicBezTo>
                                  <a:pt x="5834497" y="2204885"/>
                                  <a:pt x="5618500" y="2367568"/>
                                  <a:pt x="5345645" y="2426608"/>
                                </a:cubicBezTo>
                                <a:lnTo>
                                  <a:pt x="5345645" y="2279921"/>
                                </a:lnTo>
                                <a:cubicBezTo>
                                  <a:pt x="5518327" y="2230508"/>
                                  <a:pt x="5656985" y="2127256"/>
                                  <a:pt x="5728753" y="1996531"/>
                                </a:cubicBezTo>
                                <a:lnTo>
                                  <a:pt x="5726417" y="1996531"/>
                                </a:lnTo>
                                <a:lnTo>
                                  <a:pt x="5726417" y="1284588"/>
                                </a:lnTo>
                                <a:lnTo>
                                  <a:pt x="5723709" y="1284588"/>
                                </a:lnTo>
                                <a:close/>
                                <a:moveTo>
                                  <a:pt x="6569782" y="264171"/>
                                </a:moveTo>
                                <a:lnTo>
                                  <a:pt x="6767782" y="264171"/>
                                </a:lnTo>
                                <a:lnTo>
                                  <a:pt x="6767782" y="1278991"/>
                                </a:lnTo>
                                <a:lnTo>
                                  <a:pt x="6765074" y="1278991"/>
                                </a:lnTo>
                                <a:lnTo>
                                  <a:pt x="6765074" y="1990934"/>
                                </a:lnTo>
                                <a:lnTo>
                                  <a:pt x="6762738" y="1990934"/>
                                </a:lnTo>
                                <a:cubicBezTo>
                                  <a:pt x="6834506" y="2121659"/>
                                  <a:pt x="6973164" y="2224911"/>
                                  <a:pt x="7145845" y="2274324"/>
                                </a:cubicBezTo>
                                <a:lnTo>
                                  <a:pt x="7145845" y="2421011"/>
                                </a:lnTo>
                                <a:cubicBezTo>
                                  <a:pt x="6872991" y="2361971"/>
                                  <a:pt x="6656995" y="2199288"/>
                                  <a:pt x="6571865" y="1990934"/>
                                </a:cubicBezTo>
                                <a:lnTo>
                                  <a:pt x="6571867" y="1990934"/>
                                </a:lnTo>
                                <a:lnTo>
                                  <a:pt x="6571867" y="1278991"/>
                                </a:lnTo>
                                <a:lnTo>
                                  <a:pt x="6569782" y="1278991"/>
                                </a:lnTo>
                                <a:close/>
                                <a:moveTo>
                                  <a:pt x="958152" y="41841"/>
                                </a:moveTo>
                                <a:lnTo>
                                  <a:pt x="1009494" y="214364"/>
                                </a:lnTo>
                                <a:lnTo>
                                  <a:pt x="156073" y="468340"/>
                                </a:lnTo>
                                <a:lnTo>
                                  <a:pt x="104731" y="295818"/>
                                </a:lnTo>
                                <a:close/>
                                <a:moveTo>
                                  <a:pt x="2381616" y="1"/>
                                </a:moveTo>
                                <a:lnTo>
                                  <a:pt x="2423514" y="175057"/>
                                </a:lnTo>
                                <a:lnTo>
                                  <a:pt x="1198122" y="468339"/>
                                </a:lnTo>
                                <a:lnTo>
                                  <a:pt x="1156224" y="293283"/>
                                </a:lnTo>
                                <a:close/>
                                <a:moveTo>
                                  <a:pt x="3806084" y="0"/>
                                </a:moveTo>
                                <a:lnTo>
                                  <a:pt x="3986084" y="0"/>
                                </a:lnTo>
                                <a:lnTo>
                                  <a:pt x="3986084" y="305033"/>
                                </a:lnTo>
                                <a:lnTo>
                                  <a:pt x="4841589" y="305033"/>
                                </a:lnTo>
                                <a:lnTo>
                                  <a:pt x="4841589" y="485033"/>
                                </a:lnTo>
                                <a:lnTo>
                                  <a:pt x="3986084" y="485033"/>
                                </a:lnTo>
                                <a:lnTo>
                                  <a:pt x="3986084" y="671316"/>
                                </a:lnTo>
                                <a:lnTo>
                                  <a:pt x="4508152" y="671316"/>
                                </a:lnTo>
                                <a:lnTo>
                                  <a:pt x="4508152" y="851316"/>
                                </a:lnTo>
                                <a:lnTo>
                                  <a:pt x="3284016" y="851316"/>
                                </a:lnTo>
                                <a:lnTo>
                                  <a:pt x="3284016" y="671316"/>
                                </a:lnTo>
                                <a:lnTo>
                                  <a:pt x="3806084" y="671316"/>
                                </a:lnTo>
                                <a:lnTo>
                                  <a:pt x="3806084" y="485033"/>
                                </a:lnTo>
                                <a:lnTo>
                                  <a:pt x="2950579" y="485033"/>
                                </a:lnTo>
                                <a:lnTo>
                                  <a:pt x="2950579" y="305033"/>
                                </a:lnTo>
                                <a:lnTo>
                                  <a:pt x="3806084" y="305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4.5pt;margin-top:-31.25pt;height:30.1pt;width:76.55pt;z-index:251659264;mso-width-relative:page;mso-height-relative:page;" coordorigin="17316,5533" coordsize="8484,3318" o:gfxdata="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">
                <o:lock v:ext="edit" aspectratio="f"/>
                <v:shape id="椭圆 10" o:spid="_x0000_s1026" o:spt="100" style="position:absolute;left:17316;top:5533;height:3318;width:3236;rotation:2480162f;v-text-anchor:middle;" fillcolor="#FF3C00" filled="t" stroked="f" coordsize="2054387,2107280" o:gfxdata="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ZPmDugAAANsA&#10;AAAPAAAAAAAAAAEAIAAAACIAAABkcnMvZG93bnJldi54bWxQSwECFAAUAAAACACHTuJAMy8FnjsA&#10;AAA5AAAAEAAAAAAAAAABACAAAAAJAQAAZHJzL3NoYXBleG1sLnhtbFBLBQYAAAAABgAGAFsBAACz&#10;AwAAAAA=&#10;" path="m1549936,575257c1455147,653840,1388044,849419,1388044,1078233c1388044,1271265,1435800,1440644,1508505,1535474c1624957,1485820,1712601,1267727,1712601,1006225c1712601,813193,1664845,643814,1592140,548985c1577583,555192,1563477,564030,1549936,575257xm705389,876585c659115,994420,753118,1209849,939530,1393244c1077134,1528620,1231369,1613364,1349957,1628042c1388595,1529650,1329433,1363217,1199663,1204749c1084963,1183632,943814,1101822,816827,976891c786066,946628,757822,915493,732980,883523xm730574,325099c669077,435755,733670,661750,894106,868253c1012534,1020687,1154163,1125143,1269757,1155423c1331253,1044767,1266660,818771,1106224,612268c987796,459834,846167,355378,730574,325099xm0,605445l325125,352850,568634,163664,659983,92692c1065051,-98196,1562187,9937,1848448,378394c2128108,738355,2117271,1231916,1850403,1576178l1735436,1665498,1469647,1871994,1166802,2107280,1047722,1954007,123799,764791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椭圆 16" o:spid="_x0000_s1026" o:spt="100" style="position:absolute;left:20698;top:7003;height:1587;width:5103;v-text-anchor:middle;" fillcolor="#FF3C00" filled="t" stroked="f" coordsize="3240360,1008112" o:gfxdata="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oAiougAAANsA&#10;AAAPAAAAAAAAAAEAIAAAACIAAABkcnMvZG93bnJldi54bWxQSwECFAAUAAAACACHTuJAMy8FnjsA&#10;AAA5AAAAEAAAAAAAAAABACAAAAAJAQAAZHJzL3NoYXBleG1sLnhtbFBLBQYAAAAABgAGAFsBAACz&#10;AwAAAAA=&#10;" path="m2160240,106020c1940411,106020,1762204,284227,1762204,504056c1762204,543594,1767969,581784,1780539,617288l2409225,196718c2342440,139291,2255226,106020,2160240,106020xm504056,106020c284227,106020,106020,284227,106020,504056c106020,723885,284227,902092,504056,902092c723885,902092,902092,723885,902092,504056c902092,284227,723885,106020,504056,106020xm3240360,0l3237565,13348,3237565,106291c3076003,112814,2938877,209663,2878906,346092l2880320,346092,2880320,994164,2763360,994164,2763360,346092,2763359,346092c2827816,149066,3016205,6057,3240360,0xm2160240,0c2294840,0,2417118,52758,2506758,139516l2506886,139449,2507161,139841c2508122,140365,2508879,141100,2509634,141837l2508932,142371,2540223,187074,2554511,218030,2559273,229937,1823799,714840c1893295,827547,2018062,902092,2160240,902092c2380069,902092,2558276,723885,2558276,504056l2554525,466841,2658354,445109c2663127,464247,2664296,484015,2664296,504056c2664296,782438,2438622,1008112,2160240,1008112c1881858,1008112,1656184,782438,1656184,504056c1656184,225674,1881858,0,2160240,0xm504056,0c718202,0,901157,133542,973001,322352c1044844,133542,1227800,0,1441946,0c1572104,0,1690739,49333,1778980,131639l1775925,135498,1716052,216539c1645171,147844,1548443,106020,1441946,106020c1222117,106020,1043910,284227,1043910,504056c1043910,723885,1222117,902092,1441946,902092c1542307,902092,1633993,864949,1702751,802455l1774604,877784c1688162,959845,1570691,1008112,1441946,1008112c1227800,1008112,1044844,874570,973001,685760c901157,874570,718202,1008112,504056,1008112c225674,1008112,0,782438,0,504056c0,225674,225674,0,504056,0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4" o:spid="_x0000_s1026" o:spt="100" style="position:absolute;left:22626;top:5642;height:1173;width:3175;v-text-anchor:middle;" fillcolor="#595959 [2109]" filled="t" stroked="f" coordsize="7145845,2496038" o:gfxdata="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qyIZrsAAADb&#10;AAAADwAAAAAAAAABACAAAAAiAAAAZHJzL2Rvd25yZXYueG1sUEsBAhQAFAAAAAgAh07iQDMvBZ47&#10;AAAAOQAAABAAAAAAAAAAAQAgAAAACgEAAGRycy9zaGFwZXhtbC54bWxQSwUGAAAAAAYABgBbAQAA&#10;tAMAAAAA&#10;" path="m4339618,1284330l4532825,1284330,4532825,2061677,4530489,2061677c4602257,2192402,4740915,2295653,4913597,2345066l4913597,2491753c4640742,2432713,4424746,2270030,4339616,2061677l4339618,2061677,4339618,1468615,3471352,1468615,3471352,2065962,3471354,2065962c3386224,2274315,3170228,2436998,2897373,2496038l2897373,2349351c3070055,2299938,3208713,2196687,3280481,2065962l3278145,2065962,3278145,1288615,3305348,1288615,3471352,1288615,4339618,1288615xm1468524,1068564l1582824,1209058,1520911,1249539,1463761,1280495,1385180,1318595,1349181,1332682,1349181,1701503,1673180,1701503,1673180,1881503,1349181,1881503,1349181,2256716,2321309,2256716,2321309,1866254,1997309,1866254,1997309,1686254,2321309,1686254,2321309,1342590,1999989,1342590,1999989,1162590,2503989,1162590,2503989,1342590,2501309,1342590,2501309,1686254,2501309,1866254,2501309,2256716,2501309,2436716,2321309,2436716,1169180,2436716,1169180,2256716,1169181,2256716,1169181,1881503,1169180,1881503,1169180,1701503,1169181,1701503,1169181,1252590,1169181,1252590,1161343,1211439,1247068,1182864,1342318,1147145,1428043,1099520xm2860579,1009338l3040579,1009338,3040579,1012831,4733597,1012831,4913597,1012831,4913597,1192831,4913597,1256085,4733597,1256085,4733597,1192831,3040579,1192831,3040579,1252592,2860579,1252592xm1390930,551145l1603343,885355,1451430,981907,1239016,647697xm2339243,532511l2496409,620253,2303375,966019,2146209,878277xm467113,532510l647113,532510,647113,676526,1025164,676526,1025164,856526,647113,856526,647113,1131186,1009495,1705166,857292,1801260,647113,1468357,647113,2404718,467113,2404718,467113,1416723,149231,1888041,0,1787392,438273,1137573,434478,1131564,448145,1122935,467113,1094812,467113,856526,134753,856526,134753,676526,467113,676526xm1755258,478608l1967671,812818,1815758,909370,1603344,575160xm5723709,269768l5921710,269768,5921710,1284588,5919625,1284588,5919625,1996531,5919627,1996531c5834497,2204885,5618500,2367568,5345645,2426608l5345645,2279921c5518327,2230508,5656985,2127256,5728753,1996531l5726417,1996531,5726417,1284588,5723709,1284588xm6569782,264171l6767782,264171,6767782,1278991,6765074,1278991,6765074,1990934,6762738,1990934c6834506,2121659,6973164,2224911,7145845,2274324l7145845,2421011c6872991,2361971,6656995,2199288,6571865,1990934l6571867,1990934,6571867,1278991,6569782,1278991xm958152,41841l1009494,214364,156073,468340,104731,295818xm2381616,1l2423514,175057,1198122,468339,1156224,293283xm3806084,0l3986084,0,3986084,305033,4841589,305033,4841589,485033,3986084,485033,3986084,671316,4508152,671316,4508152,851316,3284016,851316,3284016,671316,3806084,671316,3806084,485033,2950579,485033,2950579,305033,3806084,305033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6E331B2-4111-4CE7-A780-1E1FA1085D6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C195A4B-EC5D-42B8-B94A-0F8FE2F0DEB2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FC9296D3-DB6A-4B05-955B-AFD95742CCC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DB60F46-A791-4AB2-BD43-28357674B8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76D8192-7A9F-4A32-948F-642EF2FE808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6B77802-84B7-4644-8652-78F4E118078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530168"/>
    <w:multiLevelType w:val="singleLevel"/>
    <w:tmpl w:val="6C53016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757507"/>
    <w:rsid w:val="0D245344"/>
    <w:rsid w:val="2CF135C8"/>
    <w:rsid w:val="3B757507"/>
    <w:rsid w:val="44741DA6"/>
    <w:rsid w:val="75A2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6455717e-f96e-3091-5c19-870cb56013f9\&#33402;&#26415;&#22823;&#36187;&#21442;&#36187;&#25253;&#2151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艺术大赛参赛报名表.docx</Template>
  <Pages>1</Pages>
  <Words>183</Words>
  <Characters>183</Characters>
  <Lines>0</Lines>
  <Paragraphs>0</Paragraphs>
  <TotalTime>1</TotalTime>
  <ScaleCrop>false</ScaleCrop>
  <LinksUpToDate>false</LinksUpToDate>
  <CharactersWithSpaces>247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2020-11-12T08:27:00Z</dcterms:created>
  <dc:creator>生如夏花</dc:creator>
  <cp:lastModifiedBy>生如夏花</cp:lastModifiedBy>
  <dcterms:modified xsi:type="dcterms:W3CDTF">2020-11-12T08:28:15Z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